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C70FF" w14:textId="77777777" w:rsidR="00820B1C" w:rsidRPr="00DB533B" w:rsidRDefault="00820B1C" w:rsidP="00820B1C">
      <w:pPr>
        <w:spacing w:after="0" w:line="240" w:lineRule="auto"/>
        <w:jc w:val="center"/>
        <w:rPr>
          <w:lang w:val="en-US"/>
        </w:rPr>
      </w:pPr>
    </w:p>
    <w:p w14:paraId="76A7E6D6" w14:textId="77777777" w:rsidR="00364692" w:rsidRPr="00DB533B" w:rsidRDefault="00364692" w:rsidP="00820B1C">
      <w:pPr>
        <w:spacing w:after="0" w:line="240" w:lineRule="auto"/>
        <w:jc w:val="center"/>
        <w:rPr>
          <w:lang w:val="en-US"/>
        </w:rPr>
      </w:pPr>
    </w:p>
    <w:p w14:paraId="224F97DB" w14:textId="77777777" w:rsidR="00F144B0" w:rsidRPr="00990CC5" w:rsidRDefault="00F144B0" w:rsidP="00820B1C">
      <w:pPr>
        <w:spacing w:after="0" w:line="240" w:lineRule="auto"/>
        <w:jc w:val="center"/>
        <w:rPr>
          <w:b/>
          <w:sz w:val="32"/>
          <w:szCs w:val="32"/>
        </w:rPr>
      </w:pPr>
      <w:r w:rsidRPr="00990CC5">
        <w:rPr>
          <w:b/>
          <w:sz w:val="32"/>
          <w:szCs w:val="32"/>
        </w:rPr>
        <w:t>Convocatória</w:t>
      </w:r>
    </w:p>
    <w:p w14:paraId="628166A0" w14:textId="77777777" w:rsidR="00F144B0" w:rsidRPr="00DB533B" w:rsidRDefault="00F144B0" w:rsidP="00820B1C">
      <w:pPr>
        <w:spacing w:after="0" w:line="240" w:lineRule="auto"/>
        <w:jc w:val="center"/>
      </w:pPr>
    </w:p>
    <w:p w14:paraId="194AFF90" w14:textId="77777777" w:rsidR="00F144B0" w:rsidRPr="00DB533B" w:rsidRDefault="00F144B0" w:rsidP="00820B1C">
      <w:pPr>
        <w:spacing w:after="0" w:line="240" w:lineRule="auto"/>
        <w:jc w:val="center"/>
      </w:pPr>
    </w:p>
    <w:p w14:paraId="6D3AFF51" w14:textId="090C6162" w:rsidR="00F144B0" w:rsidRPr="00A326CD" w:rsidRDefault="00024AF2" w:rsidP="00990CC5">
      <w:pPr>
        <w:spacing w:after="0" w:line="360" w:lineRule="auto"/>
        <w:jc w:val="both"/>
        <w:rPr>
          <w:sz w:val="24"/>
          <w:szCs w:val="24"/>
        </w:rPr>
      </w:pPr>
      <w:r w:rsidRPr="00A326CD">
        <w:rPr>
          <w:sz w:val="24"/>
          <w:szCs w:val="24"/>
        </w:rPr>
        <w:t xml:space="preserve">Ao abrigo do </w:t>
      </w:r>
      <w:r w:rsidR="00990CC5">
        <w:rPr>
          <w:sz w:val="24"/>
          <w:szCs w:val="24"/>
        </w:rPr>
        <w:t xml:space="preserve">nº 5 do </w:t>
      </w:r>
      <w:proofErr w:type="spellStart"/>
      <w:r w:rsidR="00990CC5">
        <w:rPr>
          <w:sz w:val="24"/>
          <w:szCs w:val="24"/>
        </w:rPr>
        <w:t>Art</w:t>
      </w:r>
      <w:proofErr w:type="spellEnd"/>
      <w:r w:rsidR="00990CC5">
        <w:rPr>
          <w:sz w:val="24"/>
          <w:szCs w:val="24"/>
        </w:rPr>
        <w:t xml:space="preserve">º 30ª, dos Estatutos da Federação Portuguesa de Pesca Desportiva, </w:t>
      </w:r>
      <w:r w:rsidR="00F144B0" w:rsidRPr="00A326CD">
        <w:rPr>
          <w:sz w:val="24"/>
          <w:szCs w:val="24"/>
        </w:rPr>
        <w:t xml:space="preserve">convoco a Assembleia-geral a reunir em </w:t>
      </w:r>
      <w:r w:rsidR="001239FE" w:rsidRPr="00A326CD">
        <w:rPr>
          <w:sz w:val="24"/>
          <w:szCs w:val="24"/>
        </w:rPr>
        <w:t xml:space="preserve">Assembleia </w:t>
      </w:r>
      <w:r w:rsidR="00990CC5">
        <w:rPr>
          <w:sz w:val="24"/>
          <w:szCs w:val="24"/>
        </w:rPr>
        <w:t xml:space="preserve">Geral a reunir em Sessão Ordinária, pelas 12h00, </w:t>
      </w:r>
      <w:r w:rsidR="001531B8" w:rsidRPr="00A326CD">
        <w:rPr>
          <w:sz w:val="24"/>
          <w:szCs w:val="24"/>
        </w:rPr>
        <w:t>n</w:t>
      </w:r>
      <w:r w:rsidR="00F144B0" w:rsidRPr="00A326CD">
        <w:rPr>
          <w:sz w:val="24"/>
          <w:szCs w:val="24"/>
        </w:rPr>
        <w:t xml:space="preserve">o dia </w:t>
      </w:r>
      <w:r w:rsidR="00990CC5">
        <w:rPr>
          <w:sz w:val="24"/>
          <w:szCs w:val="24"/>
        </w:rPr>
        <w:t>0</w:t>
      </w:r>
      <w:r w:rsidR="00FC6815">
        <w:rPr>
          <w:sz w:val="24"/>
          <w:szCs w:val="24"/>
        </w:rPr>
        <w:t>9</w:t>
      </w:r>
      <w:bookmarkStart w:id="0" w:name="_GoBack"/>
      <w:bookmarkEnd w:id="0"/>
      <w:r w:rsidR="00990CC5">
        <w:rPr>
          <w:sz w:val="24"/>
          <w:szCs w:val="24"/>
        </w:rPr>
        <w:t xml:space="preserve"> de Março</w:t>
      </w:r>
      <w:r w:rsidR="00F144B0" w:rsidRPr="00A326CD">
        <w:rPr>
          <w:sz w:val="24"/>
          <w:szCs w:val="24"/>
        </w:rPr>
        <w:t>, na sede da Federação Portuguesa de Pesca Desportiva, sita na Rua Eça de Queirós, nº 3 –</w:t>
      </w:r>
      <w:r w:rsidR="00E230D8" w:rsidRPr="00A326CD">
        <w:rPr>
          <w:sz w:val="24"/>
          <w:szCs w:val="24"/>
        </w:rPr>
        <w:t xml:space="preserve"> 1</w:t>
      </w:r>
      <w:r w:rsidR="00F144B0" w:rsidRPr="00A326CD">
        <w:rPr>
          <w:sz w:val="24"/>
          <w:szCs w:val="24"/>
        </w:rPr>
        <w:t>º andar – 1050-095 Lisboa, com a seguinte Ordem de Trabalhos:</w:t>
      </w:r>
    </w:p>
    <w:p w14:paraId="0B61B59F" w14:textId="77777777" w:rsidR="00F144B0" w:rsidRPr="00DB533B" w:rsidRDefault="00F144B0" w:rsidP="00990CC5">
      <w:pPr>
        <w:spacing w:after="0" w:line="360" w:lineRule="auto"/>
        <w:jc w:val="both"/>
      </w:pPr>
    </w:p>
    <w:p w14:paraId="484BC6B7" w14:textId="77777777" w:rsidR="00F144B0" w:rsidRPr="00A326CD" w:rsidRDefault="00F144B0" w:rsidP="00990CC5">
      <w:pPr>
        <w:spacing w:after="0" w:line="360" w:lineRule="auto"/>
        <w:jc w:val="center"/>
        <w:rPr>
          <w:sz w:val="32"/>
          <w:szCs w:val="32"/>
        </w:rPr>
      </w:pPr>
      <w:r w:rsidRPr="00A326CD">
        <w:rPr>
          <w:sz w:val="32"/>
          <w:szCs w:val="32"/>
        </w:rPr>
        <w:t>Ordem de Trabalhos</w:t>
      </w:r>
    </w:p>
    <w:p w14:paraId="1E134661" w14:textId="77777777" w:rsidR="00F144B0" w:rsidRPr="00DB533B" w:rsidRDefault="00F144B0" w:rsidP="00990CC5">
      <w:pPr>
        <w:spacing w:after="0" w:line="360" w:lineRule="auto"/>
        <w:jc w:val="center"/>
      </w:pPr>
    </w:p>
    <w:p w14:paraId="1400DAE9" w14:textId="671E1D08" w:rsidR="000244DE" w:rsidRPr="00A326CD" w:rsidRDefault="00221B6B" w:rsidP="00990CC5">
      <w:pPr>
        <w:spacing w:after="0" w:line="360" w:lineRule="auto"/>
        <w:ind w:firstLine="360"/>
        <w:jc w:val="both"/>
        <w:rPr>
          <w:sz w:val="24"/>
          <w:szCs w:val="24"/>
        </w:rPr>
      </w:pPr>
      <w:r w:rsidRPr="00A326CD">
        <w:rPr>
          <w:sz w:val="24"/>
          <w:szCs w:val="24"/>
        </w:rPr>
        <w:t xml:space="preserve">Ponto Único: </w:t>
      </w:r>
      <w:r w:rsidR="000244DE" w:rsidRPr="00A326CD">
        <w:rPr>
          <w:sz w:val="24"/>
          <w:szCs w:val="24"/>
        </w:rPr>
        <w:t xml:space="preserve">Eleição do Presidente do Conselho de Disciplina da FPPD; </w:t>
      </w:r>
    </w:p>
    <w:p w14:paraId="1438908E" w14:textId="77777777" w:rsidR="00221B6B" w:rsidRPr="00A326CD" w:rsidRDefault="00221B6B" w:rsidP="00990CC5">
      <w:pPr>
        <w:spacing w:after="0" w:line="360" w:lineRule="auto"/>
        <w:jc w:val="both"/>
        <w:rPr>
          <w:sz w:val="24"/>
          <w:szCs w:val="24"/>
        </w:rPr>
      </w:pPr>
    </w:p>
    <w:p w14:paraId="61171047" w14:textId="77777777" w:rsidR="00990CC5" w:rsidRPr="00990CC5" w:rsidRDefault="00990CC5" w:rsidP="00990CC5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990CC5">
        <w:rPr>
          <w:rFonts w:eastAsia="Times New Roman" w:cs="Times New Roman"/>
          <w:sz w:val="24"/>
          <w:szCs w:val="24"/>
        </w:rPr>
        <w:t>A Assembleia-geral funcionará, em primeira convocatória à hora marcada, desde que estejam presentes os representantes da maioria dos votos e em segunda convocatória meia hora depois, com qualquer número de delegados presentes.</w:t>
      </w:r>
    </w:p>
    <w:p w14:paraId="4CD85041" w14:textId="77777777" w:rsidR="00990CC5" w:rsidRPr="00990CC5" w:rsidRDefault="00990CC5" w:rsidP="00990CC5">
      <w:pPr>
        <w:spacing w:after="0" w:line="360" w:lineRule="auto"/>
        <w:jc w:val="both"/>
        <w:rPr>
          <w:rFonts w:eastAsia="Times New Roman" w:cs="Times New Roman"/>
        </w:rPr>
      </w:pPr>
    </w:p>
    <w:p w14:paraId="11C774BF" w14:textId="77777777" w:rsidR="001617CA" w:rsidRPr="00A326CD" w:rsidRDefault="001617CA" w:rsidP="00F144B0">
      <w:pPr>
        <w:spacing w:after="0" w:line="240" w:lineRule="auto"/>
        <w:jc w:val="both"/>
        <w:rPr>
          <w:sz w:val="24"/>
          <w:szCs w:val="24"/>
        </w:rPr>
      </w:pPr>
    </w:p>
    <w:p w14:paraId="1A3A3146" w14:textId="77777777" w:rsidR="00F144B0" w:rsidRPr="00A326CD" w:rsidRDefault="00F144B0" w:rsidP="00F144B0">
      <w:pPr>
        <w:spacing w:after="0" w:line="240" w:lineRule="auto"/>
        <w:jc w:val="both"/>
        <w:rPr>
          <w:sz w:val="24"/>
          <w:szCs w:val="24"/>
        </w:rPr>
      </w:pPr>
    </w:p>
    <w:p w14:paraId="45810F4A" w14:textId="1EC46DA6" w:rsidR="00F144B0" w:rsidRPr="00A326CD" w:rsidRDefault="00F144B0" w:rsidP="00F144B0">
      <w:pPr>
        <w:spacing w:after="0" w:line="240" w:lineRule="auto"/>
        <w:jc w:val="both"/>
        <w:rPr>
          <w:sz w:val="24"/>
          <w:szCs w:val="24"/>
        </w:rPr>
      </w:pPr>
      <w:r w:rsidRPr="00A326CD">
        <w:rPr>
          <w:sz w:val="24"/>
          <w:szCs w:val="24"/>
        </w:rPr>
        <w:t xml:space="preserve">Lisboa, </w:t>
      </w:r>
      <w:r w:rsidR="00990CC5">
        <w:rPr>
          <w:sz w:val="24"/>
          <w:szCs w:val="24"/>
        </w:rPr>
        <w:t xml:space="preserve">04 de </w:t>
      </w:r>
      <w:proofErr w:type="gramStart"/>
      <w:r w:rsidR="00990CC5">
        <w:rPr>
          <w:sz w:val="24"/>
          <w:szCs w:val="24"/>
        </w:rPr>
        <w:t>Fevereiro</w:t>
      </w:r>
      <w:proofErr w:type="gramEnd"/>
      <w:r w:rsidR="00990CC5">
        <w:rPr>
          <w:sz w:val="24"/>
          <w:szCs w:val="24"/>
        </w:rPr>
        <w:t xml:space="preserve"> de 2019</w:t>
      </w:r>
    </w:p>
    <w:p w14:paraId="033460F4" w14:textId="77777777" w:rsidR="00F144B0" w:rsidRPr="00A326CD" w:rsidRDefault="00F144B0" w:rsidP="00F144B0">
      <w:pPr>
        <w:spacing w:after="0" w:line="240" w:lineRule="auto"/>
        <w:jc w:val="both"/>
        <w:rPr>
          <w:sz w:val="24"/>
          <w:szCs w:val="24"/>
        </w:rPr>
      </w:pPr>
    </w:p>
    <w:p w14:paraId="0B7826AB" w14:textId="77777777" w:rsidR="00F144B0" w:rsidRPr="00A326CD" w:rsidRDefault="00F144B0" w:rsidP="00F144B0">
      <w:pPr>
        <w:spacing w:after="0" w:line="240" w:lineRule="auto"/>
        <w:jc w:val="both"/>
        <w:rPr>
          <w:sz w:val="24"/>
          <w:szCs w:val="24"/>
        </w:rPr>
      </w:pPr>
    </w:p>
    <w:p w14:paraId="1B70202E" w14:textId="77777777" w:rsidR="00F144B0" w:rsidRPr="00A326CD" w:rsidRDefault="00F144B0" w:rsidP="00F144B0">
      <w:pPr>
        <w:spacing w:after="0" w:line="240" w:lineRule="auto"/>
        <w:jc w:val="both"/>
        <w:rPr>
          <w:sz w:val="24"/>
          <w:szCs w:val="24"/>
        </w:rPr>
      </w:pPr>
    </w:p>
    <w:p w14:paraId="7BC8C3FC" w14:textId="479CC6DF" w:rsidR="00F144B0" w:rsidRPr="00A326CD" w:rsidRDefault="00FC6815" w:rsidP="00FC6815">
      <w:pPr>
        <w:spacing w:after="0" w:line="240" w:lineRule="auto"/>
        <w:jc w:val="both"/>
        <w:rPr>
          <w:sz w:val="24"/>
          <w:szCs w:val="24"/>
        </w:rPr>
      </w:pPr>
      <w:r w:rsidRPr="00FC6815">
        <w:drawing>
          <wp:anchor distT="0" distB="0" distL="114300" distR="114300" simplePos="0" relativeHeight="251658240" behindDoc="0" locked="0" layoutInCell="1" allowOverlap="1" wp14:anchorId="0BFC9D10" wp14:editId="21A8CB62">
            <wp:simplePos x="0" y="0"/>
            <wp:positionH relativeFrom="column">
              <wp:posOffset>1150620</wp:posOffset>
            </wp:positionH>
            <wp:positionV relativeFrom="paragraph">
              <wp:posOffset>50800</wp:posOffset>
            </wp:positionV>
            <wp:extent cx="4648200" cy="15513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4B0" w:rsidRPr="00A326CD">
        <w:rPr>
          <w:sz w:val="24"/>
          <w:szCs w:val="24"/>
        </w:rPr>
        <w:tab/>
      </w:r>
      <w:r w:rsidR="00F144B0" w:rsidRPr="00A326CD">
        <w:rPr>
          <w:sz w:val="24"/>
          <w:szCs w:val="24"/>
        </w:rPr>
        <w:tab/>
      </w:r>
      <w:r w:rsidR="00F144B0" w:rsidRPr="00A326CD">
        <w:rPr>
          <w:sz w:val="24"/>
          <w:szCs w:val="24"/>
        </w:rPr>
        <w:tab/>
      </w:r>
      <w:r w:rsidR="00F144B0" w:rsidRPr="00A326CD">
        <w:rPr>
          <w:sz w:val="24"/>
          <w:szCs w:val="24"/>
        </w:rPr>
        <w:tab/>
      </w:r>
      <w:r w:rsidR="00F144B0" w:rsidRPr="00A326CD">
        <w:rPr>
          <w:sz w:val="24"/>
          <w:szCs w:val="24"/>
        </w:rPr>
        <w:tab/>
      </w:r>
    </w:p>
    <w:p w14:paraId="6013847E" w14:textId="77777777" w:rsidR="00F144B0" w:rsidRPr="00A326CD" w:rsidRDefault="00F144B0" w:rsidP="00820B1C">
      <w:pPr>
        <w:spacing w:after="0" w:line="240" w:lineRule="auto"/>
        <w:jc w:val="center"/>
        <w:rPr>
          <w:sz w:val="24"/>
          <w:szCs w:val="24"/>
        </w:rPr>
      </w:pPr>
    </w:p>
    <w:p w14:paraId="67CECFFB" w14:textId="77777777" w:rsidR="00F144B0" w:rsidRPr="00A326CD" w:rsidRDefault="00F144B0" w:rsidP="00820B1C">
      <w:pPr>
        <w:spacing w:after="0" w:line="240" w:lineRule="auto"/>
        <w:jc w:val="center"/>
        <w:rPr>
          <w:sz w:val="24"/>
          <w:szCs w:val="24"/>
        </w:rPr>
      </w:pPr>
    </w:p>
    <w:p w14:paraId="040DB3D8" w14:textId="77777777" w:rsidR="00820B1C" w:rsidRPr="00A326CD" w:rsidRDefault="00820B1C">
      <w:pPr>
        <w:rPr>
          <w:sz w:val="24"/>
          <w:szCs w:val="24"/>
        </w:rPr>
      </w:pPr>
    </w:p>
    <w:sectPr w:rsidR="00820B1C" w:rsidRPr="00A326CD" w:rsidSect="00B26A13">
      <w:headerReference w:type="default" r:id="rId8"/>
      <w:footerReference w:type="default" r:id="rId9"/>
      <w:pgSz w:w="11906" w:h="16838"/>
      <w:pgMar w:top="2378" w:right="849" w:bottom="1417" w:left="993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F15F6" w14:textId="77777777" w:rsidR="00E33E15" w:rsidRDefault="00E33E15" w:rsidP="00820B1C">
      <w:pPr>
        <w:spacing w:after="0" w:line="240" w:lineRule="auto"/>
      </w:pPr>
      <w:r>
        <w:separator/>
      </w:r>
    </w:p>
  </w:endnote>
  <w:endnote w:type="continuationSeparator" w:id="0">
    <w:p w14:paraId="1C393960" w14:textId="77777777" w:rsidR="00E33E15" w:rsidRDefault="00E33E15" w:rsidP="00820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C7FDE" w14:textId="77777777" w:rsidR="00820B1C" w:rsidRDefault="00820B1C" w:rsidP="00820B1C">
    <w:pPr>
      <w:pStyle w:val="Rodap"/>
      <w:pBdr>
        <w:top w:val="single" w:sz="4" w:space="1" w:color="auto"/>
      </w:pBdr>
      <w:jc w:val="right"/>
    </w:pPr>
    <w:r>
      <w:t>Rua Eça Queirós, nº 3 – 1º - 1050-095 Lisboa</w:t>
    </w:r>
  </w:p>
  <w:p w14:paraId="099260D0" w14:textId="77777777" w:rsidR="00820B1C" w:rsidRDefault="00820B1C" w:rsidP="00820B1C">
    <w:pPr>
      <w:pStyle w:val="Rodap"/>
      <w:pBdr>
        <w:top w:val="single" w:sz="4" w:space="1" w:color="auto"/>
      </w:pBdr>
      <w:jc w:val="right"/>
    </w:pPr>
    <w:proofErr w:type="spellStart"/>
    <w:r>
      <w:t>Telef</w:t>
    </w:r>
    <w:proofErr w:type="spellEnd"/>
    <w:r>
      <w:t>: (00351)213140177 – Fax: (00351)213563147</w:t>
    </w:r>
  </w:p>
  <w:p w14:paraId="4F98B406" w14:textId="77777777" w:rsidR="00820B1C" w:rsidRDefault="00820B1C" w:rsidP="00820B1C">
    <w:pPr>
      <w:pStyle w:val="Rodap"/>
      <w:pBdr>
        <w:top w:val="single" w:sz="4" w:space="1" w:color="auto"/>
      </w:pBdr>
      <w:jc w:val="right"/>
    </w:pPr>
    <w:r>
      <w:t>NIF: 501651403</w:t>
    </w:r>
  </w:p>
  <w:p w14:paraId="303F2751" w14:textId="77777777" w:rsidR="00820B1C" w:rsidRDefault="00820B1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EAAF8" w14:textId="77777777" w:rsidR="00E33E15" w:rsidRDefault="00E33E15" w:rsidP="00820B1C">
      <w:pPr>
        <w:spacing w:after="0" w:line="240" w:lineRule="auto"/>
      </w:pPr>
      <w:r>
        <w:separator/>
      </w:r>
    </w:p>
  </w:footnote>
  <w:footnote w:type="continuationSeparator" w:id="0">
    <w:p w14:paraId="1D44CE12" w14:textId="77777777" w:rsidR="00E33E15" w:rsidRDefault="00E33E15" w:rsidP="00820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EC07C" w14:textId="77777777" w:rsidR="00B26A13" w:rsidRDefault="00B26A13" w:rsidP="00B26A13">
    <w:pPr>
      <w:pBdr>
        <w:bottom w:val="single" w:sz="4" w:space="1" w:color="auto"/>
      </w:pBdr>
      <w:jc w:val="center"/>
      <w:rPr>
        <w:b/>
        <w:sz w:val="36"/>
        <w:szCs w:val="36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5F193AE" wp14:editId="4FBB68F4">
          <wp:simplePos x="0" y="0"/>
          <wp:positionH relativeFrom="column">
            <wp:posOffset>-287655</wp:posOffset>
          </wp:positionH>
          <wp:positionV relativeFrom="paragraph">
            <wp:posOffset>-108585</wp:posOffset>
          </wp:positionV>
          <wp:extent cx="1209675" cy="1200150"/>
          <wp:effectExtent l="19050" t="0" r="9525" b="0"/>
          <wp:wrapNone/>
          <wp:docPr id="2" name="Imagem 0" descr="FPPD logo co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PD logo cores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9675" cy="1200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2811">
      <w:rPr>
        <w:b/>
        <w:sz w:val="36"/>
        <w:szCs w:val="36"/>
      </w:rPr>
      <w:t>Federação Portuguesa de Pesca Desportiva</w:t>
    </w:r>
  </w:p>
  <w:p w14:paraId="253B516E" w14:textId="77777777" w:rsidR="00B26A13" w:rsidRPr="00820B1C" w:rsidRDefault="00B26A13" w:rsidP="00B26A13">
    <w:pPr>
      <w:pBdr>
        <w:bottom w:val="single" w:sz="4" w:space="1" w:color="auto"/>
      </w:pBdr>
      <w:spacing w:after="0" w:line="240" w:lineRule="auto"/>
      <w:jc w:val="center"/>
      <w:rPr>
        <w:sz w:val="32"/>
        <w:szCs w:val="32"/>
      </w:rPr>
    </w:pPr>
    <w:proofErr w:type="spellStart"/>
    <w:r w:rsidRPr="00820B1C">
      <w:rPr>
        <w:sz w:val="32"/>
        <w:szCs w:val="32"/>
      </w:rPr>
      <w:t>Home-Page</w:t>
    </w:r>
    <w:proofErr w:type="spellEnd"/>
    <w:r w:rsidRPr="00820B1C">
      <w:rPr>
        <w:sz w:val="32"/>
        <w:szCs w:val="32"/>
      </w:rPr>
      <w:t xml:space="preserve">: </w:t>
    </w:r>
    <w:hyperlink r:id="rId2" w:history="1">
      <w:r w:rsidRPr="00820B1C">
        <w:rPr>
          <w:rStyle w:val="Hiperligao"/>
          <w:sz w:val="32"/>
          <w:szCs w:val="32"/>
        </w:rPr>
        <w:t>www.fppd.pt</w:t>
      </w:r>
    </w:hyperlink>
  </w:p>
  <w:p w14:paraId="6FAFB084" w14:textId="77777777" w:rsidR="00B26A13" w:rsidRPr="00CA2811" w:rsidRDefault="00B26A13" w:rsidP="00B26A13">
    <w:pPr>
      <w:pBdr>
        <w:bottom w:val="single" w:sz="4" w:space="1" w:color="auto"/>
      </w:pBdr>
      <w:spacing w:after="0" w:line="240" w:lineRule="auto"/>
      <w:jc w:val="center"/>
      <w:rPr>
        <w:sz w:val="32"/>
        <w:szCs w:val="32"/>
        <w:lang w:val="en-US"/>
      </w:rPr>
    </w:pPr>
    <w:r w:rsidRPr="00CA2811">
      <w:rPr>
        <w:sz w:val="32"/>
        <w:szCs w:val="32"/>
        <w:lang w:val="en-US"/>
      </w:rPr>
      <w:t xml:space="preserve">Email: </w:t>
    </w:r>
    <w:hyperlink r:id="rId3" w:history="1">
      <w:r w:rsidRPr="00CA2811">
        <w:rPr>
          <w:rStyle w:val="Hiperligao"/>
          <w:sz w:val="32"/>
          <w:szCs w:val="32"/>
          <w:lang w:val="en-US"/>
        </w:rPr>
        <w:t>mail@fppd.pt</w:t>
      </w:r>
    </w:hyperlink>
  </w:p>
  <w:p w14:paraId="4213A3B3" w14:textId="77777777" w:rsidR="00B26A13" w:rsidRDefault="00B26A13" w:rsidP="00B26A13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B43732"/>
    <w:multiLevelType w:val="hybridMultilevel"/>
    <w:tmpl w:val="7980C8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0D8"/>
    <w:rsid w:val="000244DE"/>
    <w:rsid w:val="00024AF2"/>
    <w:rsid w:val="000D28E3"/>
    <w:rsid w:val="001239FE"/>
    <w:rsid w:val="001531B8"/>
    <w:rsid w:val="00157DFC"/>
    <w:rsid w:val="001617CA"/>
    <w:rsid w:val="00166F27"/>
    <w:rsid w:val="001A1828"/>
    <w:rsid w:val="001E2637"/>
    <w:rsid w:val="00221B6B"/>
    <w:rsid w:val="00240FBC"/>
    <w:rsid w:val="002B45AD"/>
    <w:rsid w:val="003577D1"/>
    <w:rsid w:val="00364692"/>
    <w:rsid w:val="003875AD"/>
    <w:rsid w:val="003B433E"/>
    <w:rsid w:val="004378C0"/>
    <w:rsid w:val="00490DFD"/>
    <w:rsid w:val="004B1A01"/>
    <w:rsid w:val="0050590D"/>
    <w:rsid w:val="00507E17"/>
    <w:rsid w:val="005462F4"/>
    <w:rsid w:val="006719BB"/>
    <w:rsid w:val="00743E7E"/>
    <w:rsid w:val="0075416E"/>
    <w:rsid w:val="0078607C"/>
    <w:rsid w:val="007E4BDC"/>
    <w:rsid w:val="00805BF7"/>
    <w:rsid w:val="00820B1C"/>
    <w:rsid w:val="00887D60"/>
    <w:rsid w:val="008967EC"/>
    <w:rsid w:val="008E328E"/>
    <w:rsid w:val="00910C45"/>
    <w:rsid w:val="00990CC5"/>
    <w:rsid w:val="009C74F7"/>
    <w:rsid w:val="009D1EDF"/>
    <w:rsid w:val="00A326CD"/>
    <w:rsid w:val="00AD18AE"/>
    <w:rsid w:val="00AE3DD2"/>
    <w:rsid w:val="00AF47DC"/>
    <w:rsid w:val="00B1737D"/>
    <w:rsid w:val="00B26A13"/>
    <w:rsid w:val="00B717CC"/>
    <w:rsid w:val="00BB71CA"/>
    <w:rsid w:val="00C01CA7"/>
    <w:rsid w:val="00C46A9B"/>
    <w:rsid w:val="00C64322"/>
    <w:rsid w:val="00D33211"/>
    <w:rsid w:val="00DB533B"/>
    <w:rsid w:val="00DE6024"/>
    <w:rsid w:val="00E17161"/>
    <w:rsid w:val="00E17643"/>
    <w:rsid w:val="00E230D8"/>
    <w:rsid w:val="00E33E15"/>
    <w:rsid w:val="00E924E5"/>
    <w:rsid w:val="00EF1718"/>
    <w:rsid w:val="00F144B0"/>
    <w:rsid w:val="00F24B7A"/>
    <w:rsid w:val="00F3136C"/>
    <w:rsid w:val="00FC10A8"/>
    <w:rsid w:val="00FC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73D8F"/>
  <w15:docId w15:val="{8365FF6B-6CCC-4D1D-9CF4-0BCC38F9D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6A9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820B1C"/>
    <w:rPr>
      <w:color w:val="0000FF" w:themeColor="hyperlink"/>
      <w:u w:val="single"/>
    </w:rPr>
  </w:style>
  <w:style w:type="table" w:styleId="TabelacomGrelha">
    <w:name w:val="Table Grid"/>
    <w:basedOn w:val="Tabelanormal"/>
    <w:uiPriority w:val="59"/>
    <w:rsid w:val="00820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semiHidden/>
    <w:unhideWhenUsed/>
    <w:rsid w:val="00820B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semiHidden/>
    <w:rsid w:val="00820B1C"/>
  </w:style>
  <w:style w:type="paragraph" w:styleId="Rodap">
    <w:name w:val="footer"/>
    <w:basedOn w:val="Normal"/>
    <w:link w:val="RodapCarter"/>
    <w:uiPriority w:val="99"/>
    <w:semiHidden/>
    <w:unhideWhenUsed/>
    <w:rsid w:val="00820B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semiHidden/>
    <w:rsid w:val="00820B1C"/>
  </w:style>
  <w:style w:type="paragraph" w:styleId="PargrafodaLista">
    <w:name w:val="List Paragraph"/>
    <w:basedOn w:val="Normal"/>
    <w:uiPriority w:val="34"/>
    <w:qFormat/>
    <w:rsid w:val="00F144B0"/>
    <w:pPr>
      <w:ind w:left="720"/>
      <w:contextualSpacing/>
    </w:pPr>
  </w:style>
  <w:style w:type="paragraph" w:styleId="Textodebalo">
    <w:name w:val="Balloon Text"/>
    <w:basedOn w:val="Normal"/>
    <w:link w:val="TextodebaloCarter"/>
    <w:uiPriority w:val="99"/>
    <w:semiHidden/>
    <w:unhideWhenUsed/>
    <w:rsid w:val="00C01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01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fppd.pt" TargetMode="External"/><Relationship Id="rId2" Type="http://schemas.openxmlformats.org/officeDocument/2006/relationships/hyperlink" Target="http://www.fppd.pt" TargetMode="External"/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%20Cl&#225;udia\AppData\Roaming\Microsoft\Templates\Circular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Circular</Template>
  <TotalTime>1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Cláudia</dc:creator>
  <cp:lastModifiedBy>Ana Cláudia</cp:lastModifiedBy>
  <cp:revision>3</cp:revision>
  <cp:lastPrinted>2015-11-10T09:17:00Z</cp:lastPrinted>
  <dcterms:created xsi:type="dcterms:W3CDTF">2019-02-04T12:26:00Z</dcterms:created>
  <dcterms:modified xsi:type="dcterms:W3CDTF">2019-02-18T11:35:00Z</dcterms:modified>
</cp:coreProperties>
</file>